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7D4D" w:rsidRPr="00ED1AC5" w:rsidRDefault="00AD7D4D" w:rsidP="00ED1AC5">
      <w:pPr>
        <w:pStyle w:val="HTMLPreformatted"/>
        <w:widowControl/>
        <w:shd w:val="clear" w:color="auto" w:fill="FFFFFF"/>
        <w:spacing w:line="330" w:lineRule="atLeast"/>
        <w:jc w:val="center"/>
        <w:rPr>
          <w:b/>
          <w:bCs/>
          <w:sz w:val="52"/>
          <w:szCs w:val="52"/>
        </w:rPr>
      </w:pPr>
      <w:r w:rsidRPr="00ED1AC5">
        <w:rPr>
          <w:rFonts w:hint="eastAsia"/>
          <w:b/>
          <w:bCs/>
          <w:sz w:val="52"/>
          <w:szCs w:val="52"/>
        </w:rPr>
        <w:t>我们的传媒梦</w:t>
      </w:r>
    </w:p>
    <w:p w:rsidR="00AD7D4D" w:rsidRPr="00ED1AC5" w:rsidRDefault="00AD7D4D" w:rsidP="00430D68">
      <w:pPr>
        <w:pStyle w:val="HTMLPreformatted"/>
        <w:widowControl/>
        <w:shd w:val="clear" w:color="auto" w:fill="FFFFFF"/>
        <w:spacing w:line="330" w:lineRule="atLeast"/>
        <w:jc w:val="center"/>
        <w:rPr>
          <w:b/>
          <w:bCs/>
        </w:rPr>
      </w:pPr>
      <w:r>
        <w:rPr>
          <w:b/>
          <w:bCs/>
          <w:sz w:val="32"/>
          <w:szCs w:val="32"/>
        </w:rPr>
        <w:t>——</w:t>
      </w:r>
      <w:r w:rsidRPr="00ED1AC5">
        <w:rPr>
          <w:rFonts w:hint="eastAsia"/>
          <w:b/>
          <w:bCs/>
        </w:rPr>
        <w:t>传播学院</w:t>
      </w:r>
      <w:r w:rsidRPr="00ED1AC5">
        <w:rPr>
          <w:b/>
          <w:bCs/>
        </w:rPr>
        <w:t>2017</w:t>
      </w:r>
      <w:r w:rsidRPr="00ED1AC5">
        <w:rPr>
          <w:rFonts w:hint="eastAsia"/>
          <w:b/>
          <w:bCs/>
        </w:rPr>
        <w:t>届本科毕业生实习汇报</w:t>
      </w:r>
    </w:p>
    <w:p w:rsidR="00AD7D4D" w:rsidRPr="00284AB9" w:rsidRDefault="00AD7D4D" w:rsidP="00284AB9">
      <w:pPr>
        <w:pStyle w:val="HTMLPreformatted"/>
        <w:widowControl/>
        <w:shd w:val="clear" w:color="auto" w:fill="FFFFFF"/>
        <w:spacing w:line="330" w:lineRule="atLeast"/>
        <w:rPr>
          <w:b/>
          <w:bCs/>
          <w:sz w:val="21"/>
          <w:szCs w:val="21"/>
        </w:rPr>
      </w:pPr>
      <w:r>
        <w:rPr>
          <w:sz w:val="21"/>
          <w:szCs w:val="21"/>
        </w:rPr>
        <w:t xml:space="preserve">                                                       </w:t>
      </w:r>
    </w:p>
    <w:p w:rsidR="00AD7D4D" w:rsidRDefault="00AD7D4D">
      <w:pPr>
        <w:pStyle w:val="HTMLPreformatted"/>
        <w:widowControl/>
        <w:shd w:val="clear" w:color="auto" w:fill="FFFFFF"/>
        <w:spacing w:line="330" w:lineRule="atLeast"/>
        <w:rPr>
          <w:sz w:val="21"/>
          <w:szCs w:val="21"/>
        </w:rPr>
      </w:pPr>
      <w:r>
        <w:rPr>
          <w:sz w:val="21"/>
          <w:szCs w:val="21"/>
        </w:rPr>
        <w:t xml:space="preserve">    </w:t>
      </w:r>
      <w:r>
        <w:rPr>
          <w:rFonts w:hint="eastAsia"/>
          <w:sz w:val="21"/>
          <w:szCs w:val="21"/>
        </w:rPr>
        <w:t>不知不觉，半年前才步入大四的我们，就快要和这个学校挥手告别。面对未来和选择，我们迷茫、踯躅，常常不知所措，但由于那满怀着的一腔热血，我们又坚毅、勇敢，于是步履不停。大四一年与“毕业论文”“实习”这些关键词紧密相关，因为某些特殊的缘分，我们步入不同的岗位，与社会建立起联系。有同学说“我很幸运”，有同学说“几乎从头开始”，也有同学说“很辛苦，但是会坚持”，每位同学都正经历着不同的故事。</w:t>
      </w:r>
    </w:p>
    <w:p w:rsidR="00AD7D4D" w:rsidRPr="00284AB9" w:rsidRDefault="00AD7D4D" w:rsidP="00284AB9">
      <w:pPr>
        <w:pStyle w:val="HTMLPreformatted"/>
        <w:widowControl/>
        <w:shd w:val="clear" w:color="auto" w:fill="FFFFFF"/>
        <w:spacing w:line="330" w:lineRule="atLeast"/>
        <w:ind w:firstLine="480"/>
        <w:rPr>
          <w:sz w:val="21"/>
          <w:szCs w:val="21"/>
        </w:rPr>
      </w:pPr>
      <w:r>
        <w:rPr>
          <w:rFonts w:hint="eastAsia"/>
          <w:sz w:val="21"/>
          <w:szCs w:val="21"/>
        </w:rPr>
        <w:t>我相信实习经历没有高低之分，学习了，收获了，成长了，这就是自己独有的人生。</w:t>
      </w:r>
    </w:p>
    <w:p w:rsidR="00AD7D4D" w:rsidRDefault="00AD7D4D">
      <w:pPr>
        <w:pStyle w:val="HTMLPreformatted"/>
        <w:widowControl/>
        <w:numPr>
          <w:ilvl w:val="0"/>
          <w:numId w:val="1"/>
        </w:numPr>
        <w:shd w:val="clear" w:color="auto" w:fill="FFFFFF"/>
        <w:spacing w:line="330" w:lineRule="atLeast"/>
        <w:ind w:firstLine="480"/>
        <w:rPr>
          <w:sz w:val="21"/>
          <w:szCs w:val="21"/>
        </w:rPr>
      </w:pPr>
      <w:r>
        <w:rPr>
          <w:rFonts w:hint="eastAsia"/>
          <w:b/>
          <w:bCs/>
          <w:sz w:val="21"/>
          <w:szCs w:val="21"/>
        </w:rPr>
        <w:t>传播学</w:t>
      </w:r>
      <w:r>
        <w:rPr>
          <w:b/>
          <w:bCs/>
          <w:sz w:val="21"/>
          <w:szCs w:val="21"/>
        </w:rPr>
        <w:t>——</w:t>
      </w:r>
      <w:r>
        <w:rPr>
          <w:rFonts w:hint="eastAsia"/>
          <w:b/>
          <w:bCs/>
          <w:sz w:val="21"/>
          <w:szCs w:val="21"/>
        </w:rPr>
        <w:t>朴实勇敢的“践行者”</w:t>
      </w:r>
    </w:p>
    <w:p w:rsidR="00AD7D4D" w:rsidRDefault="00AD7D4D">
      <w:pPr>
        <w:pStyle w:val="HTMLPreformatted"/>
        <w:widowControl/>
        <w:shd w:val="clear" w:color="auto" w:fill="FFFFFF"/>
        <w:spacing w:line="330" w:lineRule="atLeast"/>
        <w:rPr>
          <w:sz w:val="21"/>
          <w:szCs w:val="21"/>
        </w:rPr>
      </w:pPr>
      <w:r>
        <w:rPr>
          <w:sz w:val="21"/>
          <w:szCs w:val="21"/>
        </w:rPr>
        <w:t xml:space="preserve">    </w:t>
      </w:r>
      <w:r>
        <w:rPr>
          <w:rFonts w:hint="eastAsia"/>
          <w:sz w:val="21"/>
          <w:szCs w:val="21"/>
        </w:rPr>
        <w:t>其实传播学算是“最难”的一门学科，“难”的是学习内容泛而不精，学习目标多而不明确，他们学习的是理论的集合、是打开传播这一门类的钥匙。所以学习这一学科的他们总是刻苦地学习朴实地生活，为的是有一天能够底气十足地用所学理论服务于“实践”。他们也勇敢，利用业余时间不断尝试学科融合，于是班上有不少同学获得过大广赛的省级一、二等奖，考取心理学科等级证书等，如今大家也在不同的实习岗位发光发热。</w:t>
      </w:r>
    </w:p>
    <w:p w:rsidR="00AD7D4D" w:rsidRDefault="00AD7D4D">
      <w:pPr>
        <w:pStyle w:val="HTMLPreformatted"/>
        <w:widowControl/>
        <w:shd w:val="clear" w:color="auto" w:fill="FFFFFF"/>
        <w:spacing w:line="330" w:lineRule="atLeast"/>
        <w:ind w:firstLine="420"/>
      </w:pPr>
      <w:r>
        <w:rPr>
          <w:rFonts w:hint="eastAsia"/>
          <w:sz w:val="21"/>
          <w:szCs w:val="21"/>
        </w:rPr>
        <w:t>每天，人们都在进行着各种各样的传播，于是各行各业也离不开它，所以传播学输出的全面型人才也同样抢手。甘海欣同学在广东卫视就找到了归属感，这是一项对女生而言有挑战的工作，扛得了机器也写的了稿子，亦静亦动，能日行千里也能静坐如钟。她说“我认为实习与在校学习最大的不同就是你会承受很大的压力，这种压力会逼迫着你不断地去学习，提升自己的能力”，的确如此，刚进社会的每一步都是挑战。何超则在江西卫视的“家庭幽默录像”栏目组实现着自己的价值。这个岗位的要求是既要能说也要能演，性格开朗风趣幽默的他也克服了许多困难给我们呈现了一期期搞笑经典的画面。万紫云和郑香风两位同学共赴上海迪思传媒集团追寻自己的媒体梦，他们朝九晚五，常常加班，“上漂”的苦也大概只有她们自己知道，但是常常能见大明星的惊喜也是小城市无法体会的吧。</w:t>
      </w:r>
    </w:p>
    <w:p w:rsidR="00AD7D4D" w:rsidRDefault="00AD7D4D" w:rsidP="00284AB9">
      <w:pPr>
        <w:pStyle w:val="HTMLPreformatted"/>
        <w:widowControl/>
        <w:shd w:val="clear" w:color="auto" w:fill="FFFFFF"/>
        <w:spacing w:line="330" w:lineRule="atLeast"/>
        <w:ind w:left="31680" w:hangingChars="3100" w:firstLine="31680"/>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 o:spid="_x0000_s1026" type="#_x0000_t75" alt="头像" style="position:absolute;left:0;text-align:left;margin-left:.35pt;margin-top:11.35pt;width:125.65pt;height:169.15pt;z-index:251657728;visibility:visible">
            <v:imagedata r:id="rId5" o:title=""/>
            <w10:wrap type="square"/>
          </v:shape>
        </w:pict>
      </w:r>
      <w:r w:rsidRPr="005A4BEF">
        <w:rPr>
          <w:noProof/>
        </w:rPr>
        <w:pict>
          <v:shape id="图片 12" o:spid="_x0000_i1025" type="#_x0000_t75" style="width:261pt;height:172.5pt;visibility:visible">
            <v:imagedata r:id="rId6" o:title=""/>
          </v:shape>
        </w:pict>
      </w:r>
    </w:p>
    <w:p w:rsidR="00AD7D4D" w:rsidRDefault="00AD7D4D" w:rsidP="00284AB9">
      <w:pPr>
        <w:pStyle w:val="HTMLPreformatted"/>
        <w:widowControl/>
        <w:shd w:val="clear" w:color="auto" w:fill="FFFFFF"/>
        <w:spacing w:line="330" w:lineRule="atLeast"/>
        <w:ind w:leftChars="1767" w:left="31680" w:hangingChars="1550" w:firstLine="31680"/>
        <w:rPr>
          <w:sz w:val="21"/>
          <w:szCs w:val="21"/>
        </w:rPr>
      </w:pPr>
      <w:r>
        <w:rPr>
          <w:rFonts w:hint="eastAsia"/>
          <w:sz w:val="21"/>
          <w:szCs w:val="21"/>
        </w:rPr>
        <w:t>（郑香风（左四）、黄晓明（左五））</w:t>
      </w:r>
    </w:p>
    <w:p w:rsidR="00AD7D4D" w:rsidRDefault="00AD7D4D">
      <w:pPr>
        <w:pStyle w:val="HTMLPreformatted"/>
        <w:widowControl/>
        <w:shd w:val="clear" w:color="auto" w:fill="FFFFFF"/>
        <w:spacing w:line="330" w:lineRule="atLeast"/>
        <w:ind w:firstLine="420"/>
        <w:rPr>
          <w:sz w:val="21"/>
          <w:szCs w:val="21"/>
        </w:rPr>
      </w:pPr>
      <w:r>
        <w:rPr>
          <w:rFonts w:hint="eastAsia"/>
          <w:sz w:val="21"/>
          <w:szCs w:val="21"/>
        </w:rPr>
        <w:t>（甘海欣）</w:t>
      </w:r>
    </w:p>
    <w:p w:rsidR="00AD7D4D" w:rsidRDefault="00AD7D4D">
      <w:pPr>
        <w:pStyle w:val="HTMLPreformatted"/>
        <w:widowControl/>
        <w:shd w:val="clear" w:color="auto" w:fill="FFFFFF"/>
        <w:spacing w:line="330" w:lineRule="atLeast"/>
        <w:ind w:firstLine="420"/>
      </w:pPr>
      <w:r>
        <w:rPr>
          <w:noProof/>
        </w:rPr>
        <w:pict>
          <v:shape id="图片 11" o:spid="_x0000_s1027" type="#_x0000_t75" style="position:absolute;left:0;text-align:left;margin-left:207pt;margin-top:7.8pt;width:191.55pt;height:256.1pt;z-index:251656704;visibility:visible">
            <v:imagedata r:id="rId7" o:title=""/>
            <w10:wrap type="square"/>
          </v:shape>
        </w:pict>
      </w:r>
      <w:r w:rsidRPr="00156A2F">
        <w:rPr>
          <w:noProof/>
          <w:sz w:val="21"/>
          <w:szCs w:val="21"/>
        </w:rPr>
        <w:pict>
          <v:shape id="图片 10" o:spid="_x0000_i1026" type="#_x0000_t75" alt="头像" style="width:186.75pt;height:251.25pt;visibility:visible">
            <v:imagedata r:id="rId8" o:title=""/>
          </v:shape>
        </w:pict>
      </w:r>
    </w:p>
    <w:p w:rsidR="00AD7D4D" w:rsidRPr="00284AB9" w:rsidRDefault="00AD7D4D" w:rsidP="00284AB9">
      <w:pPr>
        <w:pStyle w:val="HTMLPreformatted"/>
        <w:widowControl/>
        <w:shd w:val="clear" w:color="auto" w:fill="FFFFFF"/>
        <w:tabs>
          <w:tab w:val="clear" w:pos="2748"/>
          <w:tab w:val="clear" w:pos="4580"/>
          <w:tab w:val="clear" w:pos="6412"/>
          <w:tab w:val="clear" w:pos="8244"/>
          <w:tab w:val="clear" w:pos="10076"/>
          <w:tab w:val="clear" w:pos="11908"/>
          <w:tab w:val="clear" w:pos="13740"/>
          <w:tab w:val="left" w:pos="5026"/>
        </w:tabs>
        <w:spacing w:line="330" w:lineRule="atLeast"/>
      </w:pPr>
      <w:r>
        <w:t xml:space="preserve">       </w:t>
      </w:r>
      <w:r>
        <w:rPr>
          <w:rFonts w:hint="eastAsia"/>
        </w:rPr>
        <w:t>（万紫云）</w:t>
      </w:r>
      <w:r>
        <w:tab/>
      </w:r>
      <w:r>
        <w:tab/>
      </w:r>
      <w:r>
        <w:rPr>
          <w:rFonts w:hint="eastAsia"/>
        </w:rPr>
        <w:t>（何超）</w:t>
      </w:r>
    </w:p>
    <w:p w:rsidR="00AD7D4D" w:rsidRDefault="00AD7D4D">
      <w:pPr>
        <w:pStyle w:val="HTMLPreformatted"/>
        <w:widowControl/>
        <w:numPr>
          <w:ilvl w:val="0"/>
          <w:numId w:val="1"/>
        </w:numPr>
        <w:shd w:val="clear" w:color="auto" w:fill="FFFFFF"/>
        <w:spacing w:line="330" w:lineRule="atLeast"/>
        <w:ind w:firstLine="480"/>
        <w:rPr>
          <w:sz w:val="21"/>
          <w:szCs w:val="21"/>
        </w:rPr>
      </w:pPr>
      <w:r>
        <w:rPr>
          <w:rFonts w:hint="eastAsia"/>
          <w:b/>
          <w:bCs/>
          <w:sz w:val="22"/>
          <w:szCs w:val="22"/>
        </w:rPr>
        <w:t>广播电视学</w:t>
      </w:r>
      <w:r>
        <w:rPr>
          <w:b/>
          <w:bCs/>
          <w:sz w:val="22"/>
          <w:szCs w:val="22"/>
        </w:rPr>
        <w:t>——</w:t>
      </w:r>
      <w:r>
        <w:rPr>
          <w:rFonts w:hint="eastAsia"/>
          <w:b/>
          <w:bCs/>
          <w:sz w:val="22"/>
          <w:szCs w:val="22"/>
        </w:rPr>
        <w:t>电视行业的“定海针”</w:t>
      </w:r>
    </w:p>
    <w:p w:rsidR="00AD7D4D" w:rsidRDefault="00AD7D4D">
      <w:pPr>
        <w:pStyle w:val="HTMLPreformatted"/>
        <w:widowControl/>
        <w:shd w:val="clear" w:color="auto" w:fill="FFFFFF"/>
        <w:spacing w:line="330" w:lineRule="atLeast"/>
        <w:ind w:firstLine="420"/>
        <w:rPr>
          <w:sz w:val="21"/>
          <w:szCs w:val="21"/>
        </w:rPr>
      </w:pPr>
      <w:r>
        <w:rPr>
          <w:rFonts w:hint="eastAsia"/>
          <w:sz w:val="21"/>
          <w:szCs w:val="21"/>
        </w:rPr>
        <w:t>传播学院的“正大电视台”虽然成立时间不长，但是做出的新闻节目却好评连连，大三学期每天中午，传播学院门口的显示屏上都会播放着正大电视台做的新闻，这似乎也成为了我们学院的一个门面。而这个电视台的主力军便是广播电视学的同学们。在学校期间就不断锻炼自己的他们，在实习岗位上同样热情澎湃、朝气十足。</w:t>
      </w:r>
    </w:p>
    <w:p w:rsidR="00AD7D4D" w:rsidRDefault="00AD7D4D">
      <w:pPr>
        <w:rPr>
          <w:szCs w:val="21"/>
        </w:rPr>
      </w:pPr>
      <w:r>
        <w:rPr>
          <w:szCs w:val="21"/>
        </w:rPr>
        <w:t xml:space="preserve">    </w:t>
      </w:r>
      <w:r>
        <w:rPr>
          <w:rFonts w:hint="eastAsia"/>
          <w:szCs w:val="21"/>
        </w:rPr>
        <w:t>李响在央视创造传媒有限公司参与</w:t>
      </w:r>
      <w:r>
        <w:rPr>
          <w:szCs w:val="21"/>
        </w:rPr>
        <w:t>2017</w:t>
      </w:r>
      <w:r>
        <w:rPr>
          <w:rFonts w:hint="eastAsia"/>
          <w:szCs w:val="21"/>
        </w:rPr>
        <w:t>年度《</w:t>
      </w:r>
      <w:r>
        <w:rPr>
          <w:szCs w:val="21"/>
        </w:rPr>
        <w:t>CCTV</w:t>
      </w:r>
      <w:r>
        <w:rPr>
          <w:rFonts w:hint="eastAsia"/>
          <w:szCs w:val="21"/>
        </w:rPr>
        <w:t>网络春晚》的选题策划并全程参与筹备并制作</w:t>
      </w:r>
      <w:r>
        <w:rPr>
          <w:szCs w:val="21"/>
        </w:rPr>
        <w:t>CCTV-1</w:t>
      </w:r>
      <w:r>
        <w:rPr>
          <w:rFonts w:hint="eastAsia"/>
          <w:szCs w:val="21"/>
        </w:rPr>
        <w:t>大型励志挑战类节目</w:t>
      </w:r>
      <w:r>
        <w:rPr>
          <w:szCs w:val="21"/>
        </w:rPr>
        <w:t>——</w:t>
      </w:r>
      <w:r>
        <w:rPr>
          <w:rFonts w:hint="eastAsia"/>
          <w:szCs w:val="21"/>
        </w:rPr>
        <w:t>《挑战不可能》第二季以及央视首档大型合家欢类真人秀喜剧节目</w:t>
      </w:r>
      <w:r>
        <w:rPr>
          <w:szCs w:val="21"/>
        </w:rPr>
        <w:t>——</w:t>
      </w:r>
      <w:r>
        <w:rPr>
          <w:rFonts w:hint="eastAsia"/>
          <w:szCs w:val="21"/>
        </w:rPr>
        <w:t>《欢乐中国人》；公维明在</w:t>
      </w:r>
      <w:r>
        <w:rPr>
          <w:szCs w:val="21"/>
        </w:rPr>
        <w:t>BOOM TV</w:t>
      </w:r>
      <w:r>
        <w:rPr>
          <w:rFonts w:hint="eastAsia"/>
          <w:szCs w:val="21"/>
        </w:rPr>
        <w:t>加入《姐姐好饿》综艺节目以及《百度明星感恩季》的导演组。舒文杰则进入</w:t>
      </w:r>
      <w:r>
        <w:rPr>
          <w:rFonts w:hint="eastAsia"/>
        </w:rPr>
        <w:t>湖南广播电视台卫视频道负责导演组内拍摄计划统筹等，每天十多个小时高强度的工作让他深刻感受到了湖南卫视的收视率为什么一直可以在中国的卫视频道中名列前茅，他总结到“这一切的收获都离不开辛苦的付出”。郑清文在桂林声动影音传媒有限公司进行着新媒体的运营工作，在这个全媒体时代，新老媒体的合理融合也是重中之重。他们都正在为中国电视行业不断注入年轻的血液。</w:t>
      </w:r>
    </w:p>
    <w:p w:rsidR="00AD7D4D" w:rsidRDefault="00AD7D4D">
      <w:pPr>
        <w:pStyle w:val="HTMLPreformatted"/>
        <w:widowControl/>
        <w:shd w:val="clear" w:color="auto" w:fill="FFFFFF"/>
        <w:spacing w:line="330" w:lineRule="atLeast"/>
        <w:ind w:firstLine="420"/>
        <w:rPr>
          <w:sz w:val="21"/>
          <w:szCs w:val="21"/>
        </w:rPr>
      </w:pPr>
    </w:p>
    <w:p w:rsidR="00AD7D4D" w:rsidRDefault="00AD7D4D">
      <w:pPr>
        <w:pStyle w:val="HTMLPreformatted"/>
        <w:widowControl/>
        <w:shd w:val="clear" w:color="auto" w:fill="FFFFFF"/>
        <w:spacing w:line="330" w:lineRule="atLeast"/>
        <w:ind w:firstLine="420"/>
        <w:rPr>
          <w:sz w:val="21"/>
          <w:szCs w:val="21"/>
        </w:rPr>
      </w:pPr>
    </w:p>
    <w:p w:rsidR="00AD7D4D" w:rsidRDefault="00AD7D4D">
      <w:pPr>
        <w:pStyle w:val="HTMLPreformatted"/>
        <w:widowControl/>
        <w:shd w:val="clear" w:color="auto" w:fill="FFFFFF"/>
        <w:spacing w:line="330" w:lineRule="atLeast"/>
        <w:ind w:firstLine="420"/>
      </w:pPr>
      <w:r w:rsidRPr="005A4BEF">
        <w:rPr>
          <w:noProof/>
        </w:rPr>
        <w:pict>
          <v:shape id="图片 5" o:spid="_x0000_i1027" type="#_x0000_t75" alt="IMG_3279" style="width:231pt;height:163.5pt;visibility:visible">
            <v:imagedata r:id="rId9" o:title=""/>
          </v:shape>
        </w:pict>
      </w:r>
      <w:r>
        <w:rPr>
          <w:rFonts w:hint="eastAsia"/>
        </w:rPr>
        <w:t>（郑清文）</w:t>
      </w:r>
    </w:p>
    <w:p w:rsidR="00AD7D4D" w:rsidRDefault="00AD7D4D">
      <w:pPr>
        <w:pStyle w:val="HTMLPreformatted"/>
        <w:widowControl/>
        <w:shd w:val="clear" w:color="auto" w:fill="FFFFFF"/>
        <w:spacing w:line="330" w:lineRule="atLeast"/>
        <w:ind w:firstLine="420"/>
      </w:pPr>
      <w:r w:rsidRPr="005A4BEF">
        <w:rPr>
          <w:noProof/>
        </w:rPr>
        <w:pict>
          <v:shape id="图片 6" o:spid="_x0000_i1028" type="#_x0000_t75" alt="202461466517834776" style="width:267pt;height:177.75pt;visibility:visible">
            <v:imagedata r:id="rId10" o:title=""/>
          </v:shape>
        </w:pict>
      </w:r>
      <w:r>
        <w:rPr>
          <w:rFonts w:hint="eastAsia"/>
        </w:rPr>
        <w:t>（舒文杰）</w:t>
      </w:r>
    </w:p>
    <w:p w:rsidR="00AD7D4D" w:rsidRDefault="00AD7D4D">
      <w:pPr>
        <w:pStyle w:val="HTMLPreformatted"/>
        <w:widowControl/>
        <w:shd w:val="clear" w:color="auto" w:fill="FFFFFF"/>
        <w:spacing w:line="330" w:lineRule="atLeast"/>
        <w:ind w:firstLine="420"/>
      </w:pPr>
      <w:r w:rsidRPr="005A4BEF">
        <w:rPr>
          <w:noProof/>
        </w:rPr>
        <w:pict>
          <v:shape id="图片 7" o:spid="_x0000_i1029" type="#_x0000_t75" alt="QQ图片20161204145606" style="width:269.25pt;height:201.75pt;visibility:visible">
            <v:imagedata r:id="rId11" o:title=""/>
          </v:shape>
        </w:pict>
      </w:r>
      <w:r>
        <w:rPr>
          <w:rFonts w:hint="eastAsia"/>
        </w:rPr>
        <w:t>（李响）</w:t>
      </w:r>
    </w:p>
    <w:p w:rsidR="00AD7D4D" w:rsidRDefault="00AD7D4D" w:rsidP="00284AB9">
      <w:pPr>
        <w:pStyle w:val="HTMLPreformatted"/>
        <w:widowControl/>
        <w:shd w:val="clear" w:color="auto" w:fill="FFFFFF"/>
        <w:spacing w:line="330" w:lineRule="atLeast"/>
        <w:ind w:firstLine="420"/>
        <w:rPr>
          <w:sz w:val="21"/>
          <w:szCs w:val="21"/>
        </w:rPr>
      </w:pPr>
      <w:r w:rsidRPr="005A4BEF">
        <w:rPr>
          <w:noProof/>
        </w:rPr>
        <w:pict>
          <v:shape id="图片 8" o:spid="_x0000_i1030" type="#_x0000_t75" alt="图片2" style="width:266.25pt;height:185.25pt;visibility:visible">
            <v:imagedata r:id="rId12" o:title=""/>
          </v:shape>
        </w:pict>
      </w:r>
      <w:r>
        <w:rPr>
          <w:rFonts w:hint="eastAsia"/>
        </w:rPr>
        <w:t>（公维明）</w:t>
      </w:r>
    </w:p>
    <w:p w:rsidR="00AD7D4D" w:rsidRDefault="00AD7D4D">
      <w:pPr>
        <w:pStyle w:val="HTMLPreformatted"/>
        <w:widowControl/>
        <w:shd w:val="clear" w:color="auto" w:fill="FFFFFF"/>
        <w:spacing w:line="330" w:lineRule="atLeast"/>
        <w:rPr>
          <w:sz w:val="21"/>
          <w:szCs w:val="21"/>
        </w:rPr>
      </w:pPr>
    </w:p>
    <w:p w:rsidR="00AD7D4D" w:rsidRDefault="00AD7D4D">
      <w:pPr>
        <w:pStyle w:val="HTMLPreformatted"/>
        <w:widowControl/>
        <w:numPr>
          <w:ilvl w:val="0"/>
          <w:numId w:val="1"/>
        </w:numPr>
        <w:shd w:val="clear" w:color="auto" w:fill="FFFFFF"/>
        <w:spacing w:line="330" w:lineRule="atLeast"/>
        <w:ind w:firstLine="480"/>
        <w:rPr>
          <w:b/>
          <w:bCs/>
          <w:sz w:val="21"/>
          <w:szCs w:val="21"/>
        </w:rPr>
      </w:pPr>
      <w:r>
        <w:rPr>
          <w:rFonts w:hint="eastAsia"/>
          <w:b/>
          <w:bCs/>
          <w:sz w:val="21"/>
          <w:szCs w:val="21"/>
        </w:rPr>
        <w:t>广告学</w:t>
      </w:r>
      <w:r>
        <w:rPr>
          <w:b/>
          <w:bCs/>
          <w:sz w:val="21"/>
          <w:szCs w:val="21"/>
        </w:rPr>
        <w:t>——</w:t>
      </w:r>
      <w:r>
        <w:rPr>
          <w:rFonts w:hint="eastAsia"/>
          <w:b/>
          <w:bCs/>
          <w:sz w:val="21"/>
          <w:szCs w:val="21"/>
        </w:rPr>
        <w:t>“广告狗”的不寐</w:t>
      </w:r>
    </w:p>
    <w:p w:rsidR="00AD7D4D" w:rsidRDefault="00AD7D4D">
      <w:pPr>
        <w:pStyle w:val="HTMLPreformatted"/>
        <w:widowControl/>
        <w:shd w:val="clear" w:color="auto" w:fill="FFFFFF"/>
        <w:spacing w:line="330" w:lineRule="atLeast"/>
        <w:ind w:firstLine="420"/>
        <w:rPr>
          <w:sz w:val="21"/>
          <w:szCs w:val="21"/>
        </w:rPr>
      </w:pPr>
      <w:r>
        <w:rPr>
          <w:rFonts w:hint="eastAsia"/>
          <w:sz w:val="21"/>
          <w:szCs w:val="21"/>
        </w:rPr>
        <w:t>身边有许多做广告的朋友，他们热爱这个行业却也常常感到困苦，自嘲自己是条不折不扣的“广告狗”。我们永远无法估量“创意”和“灵感”在他们心中的地位，于是还没获得灵感时，他们睁眼闭眼都与设计有关，刚获得灵感时，得好几天保持一个姿势坐在电脑面前努力实现，完成灵感之后，又会被客户的反反复复的要求，一夜回到解放前。</w:t>
      </w:r>
    </w:p>
    <w:p w:rsidR="00AD7D4D" w:rsidRDefault="00AD7D4D">
      <w:pPr>
        <w:pStyle w:val="HTMLPreformatted"/>
        <w:widowControl/>
        <w:shd w:val="clear" w:color="auto" w:fill="FFFFFF"/>
        <w:spacing w:line="330" w:lineRule="atLeast"/>
        <w:ind w:firstLine="420"/>
        <w:rPr>
          <w:sz w:val="21"/>
          <w:szCs w:val="21"/>
        </w:rPr>
      </w:pPr>
      <w:r>
        <w:rPr>
          <w:rFonts w:hint="eastAsia"/>
          <w:sz w:val="21"/>
          <w:szCs w:val="21"/>
        </w:rPr>
        <w:t>郭瑶、胡宝坤和刘帆三位同学应该深有体会，他们在奥美世纪（北京）广告有限公司和广东因赛品牌营销集团股份有限公司拓展着自己的广告之路。胡宝坤言“在如此‘挫折快乐’之中，棱角愈发分明，是时间磨平了年少轻狂的性子，也是时间增添了几缕眉间的意气。从有到无，只是为了从无到有”；郭瑶说“</w:t>
      </w:r>
      <w:r>
        <w:rPr>
          <w:sz w:val="21"/>
          <w:szCs w:val="21"/>
        </w:rPr>
        <w:t xml:space="preserve"> </w:t>
      </w:r>
      <w:r>
        <w:rPr>
          <w:rFonts w:hint="eastAsia"/>
          <w:sz w:val="21"/>
          <w:szCs w:val="21"/>
        </w:rPr>
        <w:t>在奥美实习的着五个月是我人生中成长最快的时间，大公司大平台自然会有更加开阔的眼界”；刘帆感叹“这就是梦想中做广告的样子”。我不知道从事专业对口的工作算不算一种幸运，但我只知道如果一个人一辈子只认真做一件事情就一定会成功。</w:t>
      </w:r>
    </w:p>
    <w:p w:rsidR="00AD7D4D" w:rsidRDefault="00AD7D4D">
      <w:pPr>
        <w:pStyle w:val="HTMLPreformatted"/>
        <w:widowControl/>
        <w:shd w:val="clear" w:color="auto" w:fill="FFFFFF"/>
        <w:spacing w:line="330" w:lineRule="atLeast"/>
        <w:ind w:firstLine="420"/>
        <w:rPr>
          <w:sz w:val="21"/>
          <w:szCs w:val="21"/>
        </w:rPr>
      </w:pPr>
      <w:r w:rsidRPr="00156A2F">
        <w:rPr>
          <w:noProof/>
          <w:sz w:val="21"/>
          <w:szCs w:val="21"/>
        </w:rPr>
        <w:pict>
          <v:shape id="图片 13" o:spid="_x0000_i1031" type="#_x0000_t75" alt="562896021390012125" style="width:175.5pt;height:232.5pt;visibility:visible">
            <v:imagedata r:id="rId13" o:title=""/>
          </v:shape>
        </w:pict>
      </w:r>
      <w:r>
        <w:rPr>
          <w:rFonts w:hint="eastAsia"/>
          <w:sz w:val="21"/>
          <w:szCs w:val="21"/>
        </w:rPr>
        <w:t>（郭瑶实习成果）</w:t>
      </w:r>
    </w:p>
    <w:p w:rsidR="00AD7D4D" w:rsidRDefault="00AD7D4D">
      <w:pPr>
        <w:pStyle w:val="HTMLPreformatted"/>
        <w:widowControl/>
        <w:shd w:val="clear" w:color="auto" w:fill="FFFFFF"/>
        <w:spacing w:line="330" w:lineRule="atLeast"/>
        <w:ind w:firstLine="420"/>
        <w:rPr>
          <w:sz w:val="21"/>
          <w:szCs w:val="21"/>
        </w:rPr>
      </w:pPr>
      <w:r w:rsidRPr="00156A2F">
        <w:rPr>
          <w:noProof/>
          <w:sz w:val="21"/>
          <w:szCs w:val="21"/>
        </w:rPr>
        <w:pict>
          <v:shape id="图片 14" o:spid="_x0000_i1032" type="#_x0000_t75" alt="头像" style="width:177.75pt;height:237pt;visibility:visible">
            <v:imagedata r:id="rId14" o:title=""/>
          </v:shape>
        </w:pict>
      </w:r>
      <w:r>
        <w:rPr>
          <w:rFonts w:hint="eastAsia"/>
          <w:sz w:val="21"/>
          <w:szCs w:val="21"/>
        </w:rPr>
        <w:t>（胡宝坤）</w:t>
      </w:r>
    </w:p>
    <w:p w:rsidR="00AD7D4D" w:rsidRDefault="00AD7D4D" w:rsidP="00284AB9">
      <w:pPr>
        <w:pStyle w:val="HTMLPreformatted"/>
        <w:widowControl/>
        <w:shd w:val="clear" w:color="auto" w:fill="FFFFFF"/>
        <w:spacing w:line="330" w:lineRule="atLeast"/>
        <w:ind w:firstLine="420"/>
        <w:rPr>
          <w:sz w:val="21"/>
          <w:szCs w:val="21"/>
        </w:rPr>
      </w:pPr>
      <w:r w:rsidRPr="00156A2F">
        <w:rPr>
          <w:noProof/>
          <w:sz w:val="21"/>
          <w:szCs w:val="21"/>
        </w:rPr>
        <w:pict>
          <v:shape id="图片 15" o:spid="_x0000_i1033" type="#_x0000_t75" alt="头像" style="width:151.5pt;height:214.5pt;visibility:visible">
            <v:imagedata r:id="rId15" o:title=""/>
          </v:shape>
        </w:pict>
      </w:r>
      <w:r>
        <w:rPr>
          <w:rFonts w:hint="eastAsia"/>
          <w:sz w:val="21"/>
          <w:szCs w:val="21"/>
        </w:rPr>
        <w:t>（刘帆</w:t>
      </w:r>
      <w:r>
        <w:rPr>
          <w:sz w:val="21"/>
          <w:szCs w:val="21"/>
        </w:rPr>
        <w:t>)</w:t>
      </w:r>
    </w:p>
    <w:p w:rsidR="00AD7D4D" w:rsidRDefault="00AD7D4D">
      <w:pPr>
        <w:pStyle w:val="HTMLPreformatted"/>
        <w:widowControl/>
        <w:shd w:val="clear" w:color="auto" w:fill="FFFFFF"/>
        <w:spacing w:line="330" w:lineRule="atLeast"/>
        <w:ind w:firstLine="420"/>
        <w:rPr>
          <w:sz w:val="21"/>
          <w:szCs w:val="21"/>
        </w:rPr>
      </w:pPr>
    </w:p>
    <w:p w:rsidR="00AD7D4D" w:rsidRDefault="00AD7D4D">
      <w:pPr>
        <w:pStyle w:val="HTMLPreformatted"/>
        <w:widowControl/>
        <w:numPr>
          <w:ilvl w:val="0"/>
          <w:numId w:val="1"/>
        </w:numPr>
        <w:shd w:val="clear" w:color="auto" w:fill="FFFFFF"/>
        <w:spacing w:line="330" w:lineRule="atLeast"/>
        <w:ind w:firstLine="480"/>
        <w:rPr>
          <w:b/>
          <w:bCs/>
          <w:sz w:val="21"/>
          <w:szCs w:val="21"/>
        </w:rPr>
      </w:pPr>
      <w:r>
        <w:rPr>
          <w:rFonts w:hint="eastAsia"/>
          <w:b/>
          <w:bCs/>
          <w:sz w:val="21"/>
          <w:szCs w:val="21"/>
        </w:rPr>
        <w:t>新闻学</w:t>
      </w:r>
      <w:r>
        <w:rPr>
          <w:b/>
          <w:bCs/>
          <w:sz w:val="21"/>
          <w:szCs w:val="21"/>
        </w:rPr>
        <w:t>——</w:t>
      </w:r>
      <w:r>
        <w:rPr>
          <w:rFonts w:hint="eastAsia"/>
          <w:b/>
          <w:bCs/>
          <w:sz w:val="21"/>
          <w:szCs w:val="21"/>
        </w:rPr>
        <w:t>为“新闻理想”而奋斗</w:t>
      </w:r>
    </w:p>
    <w:p w:rsidR="00AD7D4D" w:rsidRDefault="00AD7D4D">
      <w:pPr>
        <w:pStyle w:val="HTMLPreformatted"/>
        <w:widowControl/>
        <w:shd w:val="clear" w:color="auto" w:fill="FFFFFF"/>
        <w:spacing w:line="330" w:lineRule="atLeast"/>
        <w:rPr>
          <w:sz w:val="21"/>
          <w:szCs w:val="21"/>
        </w:rPr>
      </w:pPr>
      <w:r>
        <w:rPr>
          <w:sz w:val="21"/>
          <w:szCs w:val="21"/>
        </w:rPr>
        <w:t xml:space="preserve">   </w:t>
      </w:r>
      <w:r>
        <w:rPr>
          <w:rFonts w:hint="eastAsia"/>
          <w:sz w:val="21"/>
          <w:szCs w:val="21"/>
        </w:rPr>
        <w:t>邵飘萍先生的新闻理想是“铁肩担道义，辣手著文章”。可以说新闻人还是要有点侠义风骨，在肩担道义的路上，他们必然会遇到太多太多的不幸者，有良知的新闻人自然担起那份责任，用文人的方式表达自己最真实的想法，用一颗诚恳的心去倾听弱者的声音。我们也深知，这一切有多么不容易。</w:t>
      </w:r>
    </w:p>
    <w:p w:rsidR="00AD7D4D" w:rsidRDefault="00AD7D4D">
      <w:pPr>
        <w:pStyle w:val="HTMLPreformatted"/>
        <w:widowControl/>
        <w:shd w:val="clear" w:color="auto" w:fill="FFFFFF"/>
        <w:spacing w:line="330" w:lineRule="atLeast"/>
        <w:ind w:firstLine="420"/>
        <w:rPr>
          <w:sz w:val="21"/>
          <w:szCs w:val="21"/>
        </w:rPr>
      </w:pPr>
      <w:r>
        <w:rPr>
          <w:rFonts w:hint="eastAsia"/>
          <w:sz w:val="21"/>
          <w:szCs w:val="21"/>
        </w:rPr>
        <w:t>涂敏同学在江西电视台做着新闻采访和写作工作，在实习中，她做过小策划、直播连线，内容上到参加时政会议，采访领导人物，下到采访民生新闻，解决百姓投诉。她说“从起初拿到选题的不知所措，逐渐成长，不断具化，如今有了清晰的逻辑思维，每一步都是收获”。魏亚琴在第一财经独立操作四千字以上深度文稿，主要工作包括专访总裁董事长、以及高中低层领导职工，并根据相关调研数据撰写文稿，在如此高强度的工作中，她说“对我而言，最大的收获不是如何规整的完成一篇作品，而是看到更多的东西，有了更多的思考。”而武亚慧则在青海省广播电视台做着媒体记者的工作，在实习期间，她通过自己的努力还争取到了一次出镜的机会，虽然在校期间她主持过很多活动，但当镜头对准自己，手握话筒，手中无提示卡时，还是有一些紧张，但是最后在老师的鼓励和帮助下，最终交出了一份令人满意的答卷。</w:t>
      </w:r>
    </w:p>
    <w:p w:rsidR="00AD7D4D" w:rsidRDefault="00AD7D4D">
      <w:pPr>
        <w:pStyle w:val="HTMLPreformatted"/>
        <w:widowControl/>
        <w:shd w:val="clear" w:color="auto" w:fill="FFFFFF"/>
        <w:spacing w:line="330" w:lineRule="atLeast"/>
        <w:rPr>
          <w:sz w:val="21"/>
          <w:szCs w:val="21"/>
        </w:rPr>
      </w:pPr>
    </w:p>
    <w:p w:rsidR="00AD7D4D" w:rsidRDefault="00AD7D4D">
      <w:pPr>
        <w:pStyle w:val="HTMLPreformatted"/>
        <w:widowControl/>
        <w:shd w:val="clear" w:color="auto" w:fill="FFFFFF"/>
        <w:spacing w:line="330" w:lineRule="atLeast"/>
        <w:rPr>
          <w:sz w:val="21"/>
          <w:szCs w:val="21"/>
        </w:rPr>
      </w:pPr>
      <w:r w:rsidRPr="00156A2F">
        <w:rPr>
          <w:noProof/>
          <w:sz w:val="21"/>
          <w:szCs w:val="21"/>
        </w:rPr>
        <w:pict>
          <v:shape id="图片 1" o:spid="_x0000_i1034" type="#_x0000_t75" alt="涂敏工作照2" style="width:265.5pt;height:176.25pt;visibility:visible">
            <v:imagedata r:id="rId16" o:title=""/>
          </v:shape>
        </w:pict>
      </w:r>
      <w:r>
        <w:rPr>
          <w:rFonts w:hint="eastAsia"/>
          <w:sz w:val="21"/>
          <w:szCs w:val="21"/>
        </w:rPr>
        <w:t>（涂敏）</w:t>
      </w:r>
    </w:p>
    <w:p w:rsidR="00AD7D4D" w:rsidRDefault="00AD7D4D">
      <w:pPr>
        <w:pStyle w:val="HTMLPreformatted"/>
        <w:widowControl/>
        <w:shd w:val="clear" w:color="auto" w:fill="FFFFFF"/>
        <w:spacing w:line="330" w:lineRule="atLeast"/>
        <w:rPr>
          <w:sz w:val="21"/>
          <w:szCs w:val="21"/>
        </w:rPr>
      </w:pPr>
      <w:r w:rsidRPr="00156A2F">
        <w:rPr>
          <w:noProof/>
          <w:sz w:val="21"/>
          <w:szCs w:val="21"/>
        </w:rPr>
        <w:pict>
          <v:shape id="图片 2" o:spid="_x0000_i1035" type="#_x0000_t75" alt="魏亚琴头像" style="width:256.5pt;height:171pt;visibility:visible">
            <v:imagedata r:id="rId17" o:title=""/>
          </v:shape>
        </w:pict>
      </w:r>
      <w:r>
        <w:rPr>
          <w:rFonts w:hint="eastAsia"/>
          <w:sz w:val="21"/>
          <w:szCs w:val="21"/>
        </w:rPr>
        <w:t>（魏亚琴）</w:t>
      </w:r>
    </w:p>
    <w:p w:rsidR="00AD7D4D" w:rsidRDefault="00AD7D4D">
      <w:pPr>
        <w:pStyle w:val="HTMLPreformatted"/>
        <w:widowControl/>
        <w:shd w:val="clear" w:color="auto" w:fill="FFFFFF"/>
        <w:spacing w:line="330" w:lineRule="atLeast"/>
        <w:rPr>
          <w:sz w:val="21"/>
          <w:szCs w:val="21"/>
        </w:rPr>
      </w:pPr>
      <w:r w:rsidRPr="00156A2F">
        <w:rPr>
          <w:noProof/>
          <w:sz w:val="21"/>
          <w:szCs w:val="21"/>
        </w:rPr>
        <w:pict>
          <v:shape id="图片 4" o:spid="_x0000_i1036" type="#_x0000_t75" alt="武亚慧成果照2" style="width:259.5pt;height:180pt;visibility:visible">
            <v:imagedata r:id="rId18" o:title=""/>
          </v:shape>
        </w:pict>
      </w:r>
      <w:r>
        <w:rPr>
          <w:rFonts w:hint="eastAsia"/>
          <w:sz w:val="21"/>
          <w:szCs w:val="21"/>
        </w:rPr>
        <w:t>（武亚慧）</w:t>
      </w:r>
    </w:p>
    <w:p w:rsidR="00AD7D4D" w:rsidRDefault="00AD7D4D">
      <w:pPr>
        <w:pStyle w:val="HTMLPreformatted"/>
        <w:widowControl/>
        <w:shd w:val="clear" w:color="auto" w:fill="FFFFFF"/>
        <w:spacing w:line="330" w:lineRule="atLeast"/>
        <w:rPr>
          <w:sz w:val="21"/>
          <w:szCs w:val="21"/>
        </w:rPr>
      </w:pPr>
    </w:p>
    <w:p w:rsidR="00AD7D4D" w:rsidRDefault="00AD7D4D">
      <w:pPr>
        <w:pStyle w:val="HTMLPreformatted"/>
        <w:widowControl/>
        <w:numPr>
          <w:ilvl w:val="0"/>
          <w:numId w:val="1"/>
        </w:numPr>
        <w:shd w:val="clear" w:color="auto" w:fill="FFFFFF"/>
        <w:spacing w:line="330" w:lineRule="atLeast"/>
        <w:ind w:firstLine="480"/>
        <w:rPr>
          <w:sz w:val="21"/>
          <w:szCs w:val="21"/>
        </w:rPr>
      </w:pPr>
      <w:r>
        <w:rPr>
          <w:rFonts w:hint="eastAsia"/>
          <w:b/>
          <w:bCs/>
          <w:sz w:val="21"/>
          <w:szCs w:val="21"/>
        </w:rPr>
        <w:t>广播电视编导学</w:t>
      </w:r>
      <w:r>
        <w:rPr>
          <w:b/>
          <w:bCs/>
          <w:sz w:val="21"/>
          <w:szCs w:val="21"/>
        </w:rPr>
        <w:t>——</w:t>
      </w:r>
      <w:r>
        <w:rPr>
          <w:rFonts w:hint="eastAsia"/>
          <w:b/>
          <w:bCs/>
          <w:sz w:val="21"/>
          <w:szCs w:val="21"/>
        </w:rPr>
        <w:t>最新潮的“影像生产者”</w:t>
      </w:r>
    </w:p>
    <w:p w:rsidR="00AD7D4D" w:rsidRDefault="00AD7D4D">
      <w:pPr>
        <w:pStyle w:val="HTMLPreformatted"/>
        <w:widowControl/>
        <w:shd w:val="clear" w:color="auto" w:fill="FFFFFF"/>
        <w:spacing w:line="330" w:lineRule="atLeast"/>
        <w:ind w:left="480" w:firstLine="420"/>
        <w:rPr>
          <w:sz w:val="21"/>
          <w:szCs w:val="21"/>
        </w:rPr>
      </w:pPr>
      <w:r>
        <w:rPr>
          <w:rFonts w:hint="eastAsia"/>
          <w:sz w:val="21"/>
          <w:szCs w:val="21"/>
        </w:rPr>
        <w:t>广播电视编导专业是传播学院唯一一个艺术专业，于是这个专业的每个人身上似乎都带着一丝艺术气息，他们是与“电影”最接轨的专业，于是总能快人一步了解到影视行业的最新消息。他们新潮，每一年都盛产美女帅哥，但是他们也踏实，在努力赶上理论知识的同时，尽可能地潜入专业片场获取经验。</w:t>
      </w:r>
    </w:p>
    <w:p w:rsidR="00AD7D4D" w:rsidRDefault="00AD7D4D">
      <w:pPr>
        <w:pStyle w:val="HTMLPreformatted"/>
        <w:widowControl/>
        <w:shd w:val="clear" w:color="auto" w:fill="FFFFFF"/>
        <w:spacing w:line="330" w:lineRule="atLeast"/>
        <w:ind w:left="480" w:firstLine="420"/>
        <w:rPr>
          <w:sz w:val="21"/>
          <w:szCs w:val="21"/>
        </w:rPr>
      </w:pPr>
      <w:r>
        <w:rPr>
          <w:rFonts w:hint="eastAsia"/>
          <w:sz w:val="21"/>
          <w:szCs w:val="21"/>
        </w:rPr>
        <w:t>程柏杰过去一段时间在江西港视科技有限公司实习，在实习过程中主要担任的是摄像和后期剪辑这两项职务。其中有一次跟组的电影中出现了许多大咖级的人物</w:t>
      </w:r>
      <w:r>
        <w:rPr>
          <w:sz w:val="21"/>
          <w:szCs w:val="21"/>
        </w:rPr>
        <w:t>——</w:t>
      </w:r>
      <w:r>
        <w:rPr>
          <w:rFonts w:hint="eastAsia"/>
          <w:sz w:val="21"/>
          <w:szCs w:val="21"/>
        </w:rPr>
        <w:t>钱伯文，人气动画《秦时明月》的技术总监；陈国平，《北京遇上西雅图》、《狄仁杰之通天帝国》的摄影；美术特效和摄影团队分别来自《夏洛特烦恼》《战狼》这两部片的剧组。程柏杰说“尽管影视这条路可谓艰辛，没有固定的上下班时间，没有正常的双休，但只要作品出来后得到其他人的认可，我就甚感满足”。这就是电影人的态度。</w:t>
      </w:r>
    </w:p>
    <w:p w:rsidR="00AD7D4D" w:rsidRDefault="00AD7D4D">
      <w:pPr>
        <w:pStyle w:val="HTMLPreformatted"/>
        <w:widowControl/>
        <w:shd w:val="clear" w:color="auto" w:fill="FFFFFF"/>
        <w:spacing w:line="330" w:lineRule="atLeast"/>
        <w:ind w:left="480" w:firstLine="420"/>
      </w:pPr>
      <w:r>
        <w:t xml:space="preserve">  </w:t>
      </w:r>
      <w:r>
        <w:rPr>
          <w:noProof/>
        </w:rPr>
        <w:pict>
          <v:shape id="图片 3" o:spid="_x0000_s1028" type="#_x0000_t75" alt="IMG_1849" style="position:absolute;left:0;text-align:left;margin-left:57.4pt;margin-top:0;width:233.65pt;height:152.15pt;z-index:251658752;visibility:visible;mso-position-horizontal-relative:text;mso-position-vertical-relative:text">
            <v:imagedata r:id="rId19" o:title=""/>
            <w10:wrap type="square"/>
          </v:shape>
        </w:pict>
      </w:r>
      <w:r>
        <w:rPr>
          <w:rFonts w:hint="eastAsia"/>
        </w:rPr>
        <w:t>（程柏杰）</w:t>
      </w:r>
    </w:p>
    <w:p w:rsidR="00AD7D4D" w:rsidRDefault="00AD7D4D">
      <w:pPr>
        <w:pStyle w:val="HTMLPreformatted"/>
        <w:widowControl/>
        <w:shd w:val="clear" w:color="auto" w:fill="FFFFFF"/>
        <w:spacing w:line="330" w:lineRule="atLeast"/>
        <w:ind w:left="480" w:firstLine="420"/>
      </w:pPr>
      <w:r w:rsidRPr="005A4BEF">
        <w:rPr>
          <w:noProof/>
        </w:rPr>
        <w:pict>
          <v:shape id="图片 16" o:spid="_x0000_i1037" type="#_x0000_t75" alt="540373418327588848" style="width:222.75pt;height:165pt;visibility:visible">
            <v:imagedata r:id="rId20" o:title=""/>
          </v:shape>
        </w:pict>
      </w:r>
      <w:r>
        <w:t>(</w:t>
      </w:r>
      <w:r>
        <w:rPr>
          <w:rFonts w:hint="eastAsia"/>
        </w:rPr>
        <w:t>王文奇）</w:t>
      </w:r>
    </w:p>
    <w:p w:rsidR="00AD7D4D" w:rsidRDefault="00AD7D4D">
      <w:pPr>
        <w:pStyle w:val="HTMLPreformatted"/>
        <w:widowControl/>
        <w:shd w:val="clear" w:color="auto" w:fill="FFFFFF"/>
        <w:spacing w:line="330" w:lineRule="atLeast"/>
        <w:ind w:left="480" w:firstLine="420"/>
      </w:pPr>
      <w:r w:rsidRPr="005A4BEF">
        <w:rPr>
          <w:noProof/>
        </w:rPr>
        <w:pict>
          <v:shape id="_x0000_i1038" type="#_x0000_t75" alt="QQ图片20161201115237.jpg" style="width:225pt;height:148.5pt;visibility:visible">
            <v:imagedata r:id="rId21" o:title="" cropbottom="7413f"/>
          </v:shape>
        </w:pict>
      </w:r>
      <w:r>
        <w:rPr>
          <w:rFonts w:hint="eastAsia"/>
        </w:rPr>
        <w:t>（高洁）</w:t>
      </w:r>
    </w:p>
    <w:p w:rsidR="00AD7D4D" w:rsidRDefault="00AD7D4D">
      <w:pPr>
        <w:pStyle w:val="HTMLPreformatted"/>
        <w:widowControl/>
        <w:shd w:val="clear" w:color="auto" w:fill="FFFFFF"/>
        <w:spacing w:line="330" w:lineRule="atLeast"/>
        <w:ind w:left="480" w:firstLine="420"/>
      </w:pPr>
      <w:r w:rsidRPr="005A4BEF">
        <w:rPr>
          <w:noProof/>
        </w:rPr>
        <w:pict>
          <v:shape id="图片 18" o:spid="_x0000_i1039" type="#_x0000_t75" alt="380128559643432230" style="width:223.5pt;height:161.25pt;visibility:visible">
            <v:imagedata r:id="rId22" o:title=""/>
          </v:shape>
        </w:pict>
      </w:r>
      <w:r>
        <w:rPr>
          <w:rFonts w:hint="eastAsia"/>
        </w:rPr>
        <w:t>（王海鹏）</w:t>
      </w:r>
    </w:p>
    <w:p w:rsidR="00AD7D4D" w:rsidRDefault="00AD7D4D">
      <w:pPr>
        <w:pStyle w:val="HTMLPreformatted"/>
        <w:widowControl/>
        <w:shd w:val="clear" w:color="auto" w:fill="FFFFFF"/>
        <w:spacing w:line="330" w:lineRule="atLeast"/>
        <w:ind w:left="480" w:firstLine="420"/>
      </w:pPr>
      <w:r w:rsidRPr="00156A2F">
        <w:rPr>
          <w:rFonts w:ascii="Calibri" w:hAnsi="Calibri" w:cs="黑体"/>
          <w:noProof/>
          <w:kern w:val="2"/>
          <w:sz w:val="21"/>
        </w:rPr>
        <w:pict>
          <v:shape id="_x0000_i1040" type="#_x0000_t75" alt="812118140085375381" style="width:251.25pt;height:190.5pt;visibility:visible">
            <v:imagedata r:id="rId23" o:title=""/>
          </v:shape>
        </w:pict>
      </w:r>
      <w:r>
        <w:rPr>
          <w:rFonts w:ascii="Calibri" w:hAnsi="Calibri" w:cs="黑体" w:hint="eastAsia"/>
          <w:kern w:val="2"/>
          <w:sz w:val="21"/>
        </w:rPr>
        <w:t>（王晟）</w:t>
      </w:r>
    </w:p>
    <w:p w:rsidR="00AD7D4D" w:rsidRDefault="00AD7D4D" w:rsidP="004B5D09">
      <w:pPr>
        <w:pStyle w:val="HTMLPreformatted"/>
        <w:widowControl/>
        <w:shd w:val="clear" w:color="auto" w:fill="FFFFFF"/>
        <w:spacing w:line="330" w:lineRule="atLeast"/>
        <w:ind w:firstLine="480"/>
        <w:rPr>
          <w:sz w:val="21"/>
          <w:szCs w:val="21"/>
        </w:rPr>
      </w:pPr>
      <w:r>
        <w:rPr>
          <w:rFonts w:hint="eastAsia"/>
          <w:sz w:val="21"/>
          <w:szCs w:val="21"/>
        </w:rPr>
        <w:t>高洁、王海鹏、王晟和王文奇也分别在北京佳视王芳文化传播有限公司、北京枫尚嘉艺传媒、江西省春华秋实影视广告传播有限公司和</w:t>
      </w:r>
      <w:r>
        <w:rPr>
          <w:sz w:val="21"/>
          <w:szCs w:val="21"/>
        </w:rPr>
        <w:t>SMG</w:t>
      </w:r>
      <w:r>
        <w:rPr>
          <w:rFonts w:hint="eastAsia"/>
          <w:sz w:val="21"/>
          <w:szCs w:val="21"/>
        </w:rPr>
        <w:t>上海电视台日欣文化体验着自己的影视人生。</w:t>
      </w:r>
    </w:p>
    <w:p w:rsidR="00AD7D4D" w:rsidRDefault="00AD7D4D">
      <w:pPr>
        <w:pStyle w:val="HTMLPreformatted"/>
        <w:widowControl/>
        <w:numPr>
          <w:ilvl w:val="0"/>
          <w:numId w:val="1"/>
        </w:numPr>
        <w:shd w:val="clear" w:color="auto" w:fill="FFFFFF"/>
        <w:spacing w:line="330" w:lineRule="atLeast"/>
        <w:ind w:firstLine="480"/>
        <w:rPr>
          <w:b/>
          <w:bCs/>
          <w:sz w:val="21"/>
          <w:szCs w:val="21"/>
        </w:rPr>
      </w:pPr>
      <w:r>
        <w:rPr>
          <w:rFonts w:hint="eastAsia"/>
          <w:b/>
          <w:bCs/>
          <w:sz w:val="21"/>
          <w:szCs w:val="21"/>
        </w:rPr>
        <w:t>教育技术学</w:t>
      </w:r>
      <w:r>
        <w:rPr>
          <w:b/>
          <w:bCs/>
          <w:sz w:val="21"/>
          <w:szCs w:val="21"/>
        </w:rPr>
        <w:t>——</w:t>
      </w:r>
      <w:r>
        <w:rPr>
          <w:rFonts w:hint="eastAsia"/>
          <w:b/>
          <w:bCs/>
          <w:sz w:val="21"/>
          <w:szCs w:val="21"/>
        </w:rPr>
        <w:t>最“师范”的园丁</w:t>
      </w:r>
    </w:p>
    <w:p w:rsidR="00AD7D4D" w:rsidRDefault="00AD7D4D">
      <w:pPr>
        <w:pStyle w:val="HTMLPreformatted"/>
        <w:widowControl/>
        <w:shd w:val="clear" w:color="auto" w:fill="FFFFFF"/>
        <w:spacing w:line="330" w:lineRule="atLeast"/>
        <w:ind w:firstLine="420"/>
        <w:rPr>
          <w:sz w:val="21"/>
          <w:szCs w:val="21"/>
        </w:rPr>
      </w:pPr>
      <w:r>
        <w:rPr>
          <w:rFonts w:hint="eastAsia"/>
          <w:sz w:val="21"/>
          <w:szCs w:val="21"/>
        </w:rPr>
        <w:t>如果说传播学院最像师范生的大概就是教育技术学的同学了，他们的实习岗位也恰恰印证了这一点，艾柳静和曾武两位同学分别在鸦雀湖中学和</w:t>
      </w:r>
      <w:r>
        <w:rPr>
          <w:rFonts w:hint="eastAsia"/>
          <w:sz w:val="21"/>
        </w:rPr>
        <w:t>泰和县上田中学担任着教学工作。</w:t>
      </w:r>
      <w:r>
        <w:rPr>
          <w:rFonts w:hint="eastAsia"/>
          <w:sz w:val="21"/>
          <w:szCs w:val="21"/>
        </w:rPr>
        <w:t>艾柳静说“在实习生活中最令人深种心间的是那些老教师多年奉献于教育事业而始终热忱的精神</w:t>
      </w:r>
      <w:r>
        <w:rPr>
          <w:rFonts w:hint="eastAsia"/>
          <w:sz w:val="21"/>
        </w:rPr>
        <w:t>而最宝贵的财富便是遇见了那些青春向上的可爱孩子</w:t>
      </w:r>
      <w:r>
        <w:rPr>
          <w:rFonts w:hint="eastAsia"/>
          <w:sz w:val="21"/>
          <w:szCs w:val="21"/>
        </w:rPr>
        <w:t>”。在这个浮躁的社会，我们又能遇见几分纯粹，我越发佩服这些以教育事业为人生己任的教育工作者和以此为奋斗目标的年轻一代，没有他们，就没有今天的我们；没有他们，也就没有未来。</w:t>
      </w:r>
    </w:p>
    <w:p w:rsidR="00AD7D4D" w:rsidRDefault="00AD7D4D">
      <w:pPr>
        <w:pStyle w:val="HTMLPreformatted"/>
        <w:widowControl/>
        <w:shd w:val="clear" w:color="auto" w:fill="FFFFFF"/>
        <w:spacing w:line="330" w:lineRule="atLeast"/>
        <w:ind w:firstLine="420"/>
      </w:pPr>
      <w:r w:rsidRPr="005A4BEF">
        <w:rPr>
          <w:noProof/>
        </w:rPr>
        <w:pict>
          <v:shape id="图片 20" o:spid="_x0000_i1041" type="#_x0000_t75" style="width:248.25pt;height:175.5pt;visibility:visible">
            <v:imagedata r:id="rId24" o:title="" croptop="-385f" cropbottom="-527f" cropleft="-147f" cropright="-88f"/>
            <o:lock v:ext="edit" aspectratio="f"/>
          </v:shape>
        </w:pict>
      </w:r>
      <w:r>
        <w:rPr>
          <w:rFonts w:hint="eastAsia"/>
        </w:rPr>
        <w:t>（曾武）</w:t>
      </w:r>
    </w:p>
    <w:p w:rsidR="00AD7D4D" w:rsidRPr="004B5D09" w:rsidRDefault="00AD7D4D" w:rsidP="004B5D09">
      <w:pPr>
        <w:pStyle w:val="HTMLPreformatted"/>
        <w:widowControl/>
        <w:shd w:val="clear" w:color="auto" w:fill="FFFFFF"/>
        <w:spacing w:line="330" w:lineRule="atLeast"/>
        <w:ind w:firstLine="420"/>
      </w:pPr>
      <w:r w:rsidRPr="00156A2F">
        <w:rPr>
          <w:noProof/>
        </w:rPr>
        <w:pict>
          <v:shape id="图片 21" o:spid="_x0000_i1042" type="#_x0000_t75" alt="IMG_256" style="width:234.75pt;height:174pt;visibility:visible">
            <v:imagedata r:id="rId25" o:title=""/>
          </v:shape>
        </w:pict>
      </w:r>
      <w:r>
        <w:rPr>
          <w:rFonts w:hint="eastAsia"/>
          <w:lang/>
        </w:rPr>
        <w:t>（艾柳静）</w:t>
      </w:r>
    </w:p>
    <w:p w:rsidR="00AD7D4D" w:rsidRDefault="00AD7D4D">
      <w:pPr>
        <w:rPr>
          <w:sz w:val="18"/>
          <w:szCs w:val="21"/>
        </w:rPr>
      </w:pPr>
      <w:r>
        <w:rPr>
          <w:sz w:val="18"/>
          <w:szCs w:val="21"/>
        </w:rPr>
        <w:t xml:space="preserve">    </w:t>
      </w:r>
    </w:p>
    <w:p w:rsidR="00AD7D4D" w:rsidRDefault="00AD7D4D">
      <w:pPr>
        <w:rPr>
          <w:rFonts w:ascii="宋体" w:cs="宋体"/>
          <w:kern w:val="0"/>
          <w:szCs w:val="21"/>
          <w:lang/>
        </w:rPr>
      </w:pPr>
      <w:r>
        <w:rPr>
          <w:sz w:val="18"/>
          <w:szCs w:val="21"/>
        </w:rPr>
        <w:t xml:space="preserve">     </w:t>
      </w:r>
      <w:r>
        <w:rPr>
          <w:rFonts w:ascii="宋体" w:hAnsi="宋体" w:cs="宋体" w:hint="eastAsia"/>
          <w:kern w:val="0"/>
          <w:szCs w:val="21"/>
          <w:lang/>
        </w:rPr>
        <w:t>在很多传统面试中，被试者常常会被问到“实践和理论到底谁重要”的问题，经过“前人”不断总结完善之后，得出了“没有实践的理论是空洞的，没有理论的实践是盲目的”此番标准回答。其实，实践和理论本就不应该相互比较考量孰取孰舍，而是置于同一个天平上力求平衡。</w:t>
      </w:r>
    </w:p>
    <w:p w:rsidR="00AD7D4D" w:rsidRDefault="00AD7D4D">
      <w:pPr>
        <w:rPr>
          <w:rFonts w:ascii="宋体" w:cs="宋体"/>
          <w:kern w:val="0"/>
          <w:szCs w:val="21"/>
          <w:lang/>
        </w:rPr>
      </w:pPr>
      <w:r>
        <w:rPr>
          <w:rFonts w:ascii="宋体" w:hAnsi="宋体" w:cs="宋体"/>
          <w:kern w:val="0"/>
          <w:szCs w:val="21"/>
          <w:lang/>
        </w:rPr>
        <w:t xml:space="preserve">    </w:t>
      </w:r>
      <w:r>
        <w:rPr>
          <w:rFonts w:ascii="宋体" w:hAnsi="宋体" w:cs="宋体" w:hint="eastAsia"/>
          <w:kern w:val="0"/>
          <w:szCs w:val="21"/>
          <w:lang/>
        </w:rPr>
        <w:t>传播学院，人才辈出。我们正以“传媒梦”为马，以拒绝做木偶人的姿态，纵身人海，勇敢寻找属于自己的那片天空。（</w:t>
      </w:r>
      <w:bookmarkStart w:id="0" w:name="_GoBack"/>
      <w:bookmarkEnd w:id="0"/>
      <w:r>
        <w:rPr>
          <w:szCs w:val="21"/>
        </w:rPr>
        <w:t xml:space="preserve"> 2013</w:t>
      </w:r>
      <w:r>
        <w:rPr>
          <w:rFonts w:hint="eastAsia"/>
          <w:szCs w:val="21"/>
        </w:rPr>
        <w:t>级传播学</w:t>
      </w:r>
      <w:r>
        <w:rPr>
          <w:szCs w:val="21"/>
        </w:rPr>
        <w:t xml:space="preserve">   </w:t>
      </w:r>
      <w:r>
        <w:rPr>
          <w:rFonts w:hint="eastAsia"/>
          <w:szCs w:val="21"/>
        </w:rPr>
        <w:t>吴贤皓</w:t>
      </w:r>
      <w:r>
        <w:rPr>
          <w:rFonts w:ascii="宋体" w:hAnsi="宋体" w:cs="宋体" w:hint="eastAsia"/>
          <w:kern w:val="0"/>
          <w:szCs w:val="21"/>
          <w:lang/>
        </w:rPr>
        <w:t>）</w:t>
      </w:r>
    </w:p>
    <w:p w:rsidR="00AD7D4D" w:rsidRDefault="00AD7D4D">
      <w:pPr>
        <w:jc w:val="left"/>
        <w:rPr>
          <w:sz w:val="18"/>
          <w:szCs w:val="21"/>
        </w:rPr>
      </w:pPr>
    </w:p>
    <w:sectPr w:rsidR="00AD7D4D">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es New Roma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um"/>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C0B2C7"/>
    <w:multiLevelType w:val="singleLevel"/>
    <w:tmpl w:val="58C0B2C7"/>
    <w:lvl w:ilvl="0">
      <w:start w:val="1"/>
      <w:numFmt w:val="chineseCounting"/>
      <w:suff w:val="nothing"/>
      <w:lvlText w:val="%1、"/>
      <w:lvlJc w:val="left"/>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420"/>
  <w:drawingGridVerticalSpacing w:val="156"/>
  <w:noPunctuationKerning/>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F617E76"/>
    <w:rsid w:val="00156A2F"/>
    <w:rsid w:val="00284AB9"/>
    <w:rsid w:val="00361D39"/>
    <w:rsid w:val="003C6E8D"/>
    <w:rsid w:val="004251FB"/>
    <w:rsid w:val="00430D68"/>
    <w:rsid w:val="004B5D09"/>
    <w:rsid w:val="005A4BEF"/>
    <w:rsid w:val="006239B5"/>
    <w:rsid w:val="009D6EEC"/>
    <w:rsid w:val="00AD7D4D"/>
    <w:rsid w:val="00D4607B"/>
    <w:rsid w:val="00ED1AC5"/>
    <w:rsid w:val="02BA4DB8"/>
    <w:rsid w:val="02BB527E"/>
    <w:rsid w:val="02CA4413"/>
    <w:rsid w:val="0472626C"/>
    <w:rsid w:val="04CE51AE"/>
    <w:rsid w:val="054C6944"/>
    <w:rsid w:val="05AF7667"/>
    <w:rsid w:val="06F871E0"/>
    <w:rsid w:val="0747596D"/>
    <w:rsid w:val="08DB484E"/>
    <w:rsid w:val="0BFC5531"/>
    <w:rsid w:val="0C1539F3"/>
    <w:rsid w:val="0C9C5CCF"/>
    <w:rsid w:val="0E730898"/>
    <w:rsid w:val="0F617E76"/>
    <w:rsid w:val="0F932D0D"/>
    <w:rsid w:val="1094250D"/>
    <w:rsid w:val="113A425C"/>
    <w:rsid w:val="11E8085E"/>
    <w:rsid w:val="14C81787"/>
    <w:rsid w:val="1587539F"/>
    <w:rsid w:val="171707B5"/>
    <w:rsid w:val="190B5188"/>
    <w:rsid w:val="194B594F"/>
    <w:rsid w:val="1A133817"/>
    <w:rsid w:val="1AFC4816"/>
    <w:rsid w:val="1B9157FD"/>
    <w:rsid w:val="1DFA2FA6"/>
    <w:rsid w:val="1E5438D3"/>
    <w:rsid w:val="1EBC2BA8"/>
    <w:rsid w:val="1FE54F02"/>
    <w:rsid w:val="21281284"/>
    <w:rsid w:val="21CA5CB6"/>
    <w:rsid w:val="225D6C88"/>
    <w:rsid w:val="240674A0"/>
    <w:rsid w:val="248D6CAC"/>
    <w:rsid w:val="24AF3FC9"/>
    <w:rsid w:val="252B4136"/>
    <w:rsid w:val="260E5766"/>
    <w:rsid w:val="265F3AB2"/>
    <w:rsid w:val="27C50E4A"/>
    <w:rsid w:val="27FD7794"/>
    <w:rsid w:val="28211982"/>
    <w:rsid w:val="29587112"/>
    <w:rsid w:val="299077D7"/>
    <w:rsid w:val="29BA4527"/>
    <w:rsid w:val="2BD132A2"/>
    <w:rsid w:val="2BE54973"/>
    <w:rsid w:val="2C97496A"/>
    <w:rsid w:val="2D6D7183"/>
    <w:rsid w:val="310219F1"/>
    <w:rsid w:val="32181EBE"/>
    <w:rsid w:val="323E3BF8"/>
    <w:rsid w:val="33561908"/>
    <w:rsid w:val="3416480B"/>
    <w:rsid w:val="35217AC1"/>
    <w:rsid w:val="36C70187"/>
    <w:rsid w:val="36D17F6D"/>
    <w:rsid w:val="36F62CEA"/>
    <w:rsid w:val="37421729"/>
    <w:rsid w:val="383736F1"/>
    <w:rsid w:val="3C593D5F"/>
    <w:rsid w:val="3EA27873"/>
    <w:rsid w:val="3F266179"/>
    <w:rsid w:val="40CB52E0"/>
    <w:rsid w:val="43B05959"/>
    <w:rsid w:val="44C004C6"/>
    <w:rsid w:val="4786624E"/>
    <w:rsid w:val="482E52FB"/>
    <w:rsid w:val="499307E0"/>
    <w:rsid w:val="4B9F79D8"/>
    <w:rsid w:val="4C4E5B5B"/>
    <w:rsid w:val="4F7C15BD"/>
    <w:rsid w:val="4FD741B6"/>
    <w:rsid w:val="50027F91"/>
    <w:rsid w:val="51321D50"/>
    <w:rsid w:val="52175CD4"/>
    <w:rsid w:val="52CE5300"/>
    <w:rsid w:val="54140C94"/>
    <w:rsid w:val="54782A75"/>
    <w:rsid w:val="55080356"/>
    <w:rsid w:val="5583040A"/>
    <w:rsid w:val="569507CC"/>
    <w:rsid w:val="56CE4C64"/>
    <w:rsid w:val="56DB00E8"/>
    <w:rsid w:val="57237BC8"/>
    <w:rsid w:val="57A74A5F"/>
    <w:rsid w:val="59184441"/>
    <w:rsid w:val="5A0F49F4"/>
    <w:rsid w:val="5AB75459"/>
    <w:rsid w:val="5ADC24EA"/>
    <w:rsid w:val="5B22017D"/>
    <w:rsid w:val="5BD237D8"/>
    <w:rsid w:val="5C1F76B6"/>
    <w:rsid w:val="6241020E"/>
    <w:rsid w:val="62E10FDF"/>
    <w:rsid w:val="63A165C8"/>
    <w:rsid w:val="64254C0A"/>
    <w:rsid w:val="658514A7"/>
    <w:rsid w:val="65C6411B"/>
    <w:rsid w:val="66D311DA"/>
    <w:rsid w:val="67232662"/>
    <w:rsid w:val="6785082E"/>
    <w:rsid w:val="67F41286"/>
    <w:rsid w:val="69B55914"/>
    <w:rsid w:val="6AE86F2E"/>
    <w:rsid w:val="6C176243"/>
    <w:rsid w:val="6CBB3407"/>
    <w:rsid w:val="72423B8E"/>
    <w:rsid w:val="7285688B"/>
    <w:rsid w:val="72D969D9"/>
    <w:rsid w:val="74856320"/>
    <w:rsid w:val="750902AE"/>
    <w:rsid w:val="75E55C2D"/>
    <w:rsid w:val="761233EB"/>
    <w:rsid w:val="784B73D0"/>
    <w:rsid w:val="78F35AC1"/>
    <w:rsid w:val="79627E58"/>
    <w:rsid w:val="7D173589"/>
    <w:rsid w:val="7E222611"/>
    <w:rsid w:val="7ED4706C"/>
    <w:rsid w:val="7F651333"/>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HTML Preformatted"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9B5"/>
    <w:pPr>
      <w:widowControl w:val="0"/>
      <w:jc w:val="both"/>
    </w:pPr>
    <w:rPr>
      <w:rFonts w:ascii="Calibri" w:hAnsi="Calibri"/>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rsid w:val="00623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character" w:customStyle="1" w:styleId="HTMLPreformattedChar">
    <w:name w:val="HTML Preformatted Char"/>
    <w:basedOn w:val="DefaultParagraphFont"/>
    <w:link w:val="HTMLPreformatted"/>
    <w:uiPriority w:val="99"/>
    <w:semiHidden/>
    <w:rsid w:val="00FE1CD9"/>
    <w:rPr>
      <w:rFonts w:ascii="Courier New" w:hAnsi="Courier New" w:cs="Courier New"/>
      <w:sz w:val="20"/>
      <w:szCs w:val="20"/>
    </w:rPr>
  </w:style>
  <w:style w:type="character" w:styleId="Hyperlink">
    <w:name w:val="Hyperlink"/>
    <w:basedOn w:val="DefaultParagraphFont"/>
    <w:uiPriority w:val="99"/>
    <w:rsid w:val="006239B5"/>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9</Pages>
  <Words>506</Words>
  <Characters>2885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我们的传媒梦</dc:title>
  <dc:subject/>
  <dc:creator>Administrator</dc:creator>
  <cp:keywords/>
  <dc:description/>
  <cp:lastModifiedBy>AutoBVT</cp:lastModifiedBy>
  <cp:revision>2</cp:revision>
  <dcterms:created xsi:type="dcterms:W3CDTF">2017-03-13T07:16:00Z</dcterms:created>
  <dcterms:modified xsi:type="dcterms:W3CDTF">2017-03-13T07:16:00Z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